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B3F1C3D">
      <w:pPr>
        <w:spacing w:line="600" w:lineRule="exact"/>
        <w:jc w:val="center"/>
        <w:rPr>
          <w:rFonts w:hint="eastAsia" w:ascii="仿宋_GB2312" w:hAnsi="仿宋_GB2312" w:eastAsia="仿宋_GB2312" w:cs="仿宋_GB2312"/>
          <w:b w:val="0"/>
          <w:bCs w:val="0"/>
          <w:sz w:val="44"/>
          <w:szCs w:val="44"/>
          <w:lang w:val="en-US" w:eastAsia="zh-CN"/>
        </w:rPr>
      </w:pPr>
    </w:p>
    <w:p w14:paraId="44C0F341">
      <w:pPr>
        <w:spacing w:line="600" w:lineRule="exact"/>
        <w:jc w:val="center"/>
        <w:rPr>
          <w:rFonts w:hint="eastAsia" w:ascii="仿宋_GB2312" w:hAnsi="仿宋_GB2312" w:eastAsia="仿宋_GB2312" w:cs="仿宋_GB2312"/>
          <w:b w:val="0"/>
          <w:bCs w:val="0"/>
          <w:sz w:val="44"/>
          <w:szCs w:val="44"/>
          <w:lang w:val="en-US" w:eastAsia="zh-CN"/>
        </w:rPr>
      </w:pPr>
    </w:p>
    <w:p w14:paraId="7E0AEC63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  <w:t>关于20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23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  <w:t>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eastAsia="zh-CN"/>
        </w:rPr>
        <w:t>民权县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国有资本经营收支决算总表的</w:t>
      </w:r>
    </w:p>
    <w:p w14:paraId="19D2241A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说明</w:t>
      </w:r>
    </w:p>
    <w:p w14:paraId="16A7D149">
      <w:pPr>
        <w:spacing w:line="600" w:lineRule="exact"/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29D8DF46">
      <w:pPr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因我县各级均没有实施国有资本经营收支预算管理,因此没有编制决算,表中数据为国有企业退休人员社会化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管理补助支出20万元，形成结转结余40万元，特此说明。</w:t>
      </w:r>
    </w:p>
    <w:p w14:paraId="58531F1D">
      <w:pPr>
        <w:spacing w:line="600" w:lineRule="exact"/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p w14:paraId="2D1A8310">
      <w:pPr>
        <w:spacing w:line="600" w:lineRule="exact"/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7DE56528">
      <w:pPr>
        <w:spacing w:line="600" w:lineRule="exact"/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346CFE7B">
      <w:pPr>
        <w:spacing w:line="600" w:lineRule="exact"/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5C6C9D73">
      <w:pPr>
        <w:spacing w:line="600" w:lineRule="exact"/>
        <w:jc w:val="righ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0CE9B060">
      <w:pPr>
        <w:spacing w:line="600" w:lineRule="exact"/>
        <w:jc w:val="right"/>
        <w:rPr>
          <w:rFonts w:hint="default" w:eastAsia="宋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2024年8月26日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jMjMyMTY3OTFhZmExZjc5MTQ4ZmZkN2YyMzJiODEifQ=="/>
  </w:docVars>
  <w:rsids>
    <w:rsidRoot w:val="00172A27"/>
    <w:rsid w:val="01C35AC9"/>
    <w:rsid w:val="09721379"/>
    <w:rsid w:val="0B4145C2"/>
    <w:rsid w:val="0F076EDD"/>
    <w:rsid w:val="1BAD4A63"/>
    <w:rsid w:val="22334540"/>
    <w:rsid w:val="2AE23A6D"/>
    <w:rsid w:val="360034C3"/>
    <w:rsid w:val="3BD0056D"/>
    <w:rsid w:val="551C0176"/>
    <w:rsid w:val="5737498B"/>
    <w:rsid w:val="605C4F17"/>
    <w:rsid w:val="6732574F"/>
    <w:rsid w:val="6D9B42FB"/>
    <w:rsid w:val="6EBC58A2"/>
    <w:rsid w:val="715E368C"/>
    <w:rsid w:val="7FE012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0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6">
    <w:name w:val="page number"/>
    <w:basedOn w:val="5"/>
    <w:unhideWhenUsed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</Pages>
  <Words>98</Words>
  <Characters>106</Characters>
  <Lines>1</Lines>
  <Paragraphs>1</Paragraphs>
  <TotalTime>19</TotalTime>
  <ScaleCrop>false</ScaleCrop>
  <LinksUpToDate>false</LinksUpToDate>
  <CharactersWithSpaces>106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2008-12-26T08:45:00Z</dcterms:created>
  <dc:creator>liukai</dc:creator>
  <cp:lastModifiedBy>ZY</cp:lastModifiedBy>
  <dcterms:modified xsi:type="dcterms:W3CDTF">2024-10-18T04:11:09Z</dcterms:modified>
  <dc:title> 关于2017年全市国有资本经营收支决算总表的说明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DB842B20D84A479191F8400448C2B4AC_13</vt:lpwstr>
  </property>
</Properties>
</file>